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ekster"/>
        <w:tblW w:w="0" w:type="auto"/>
        <w:tblLook w:val="04A0" w:firstRow="1" w:lastRow="0" w:firstColumn="1" w:lastColumn="0" w:noHBand="0" w:noVBand="1"/>
      </w:tblPr>
      <w:tblGrid>
        <w:gridCol w:w="1644"/>
        <w:gridCol w:w="3317"/>
        <w:gridCol w:w="4677"/>
      </w:tblGrid>
      <w:tr w:rsidR="00445ECE" w14:paraId="36E66A69" w14:textId="4CEBFE81" w:rsidTr="004149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644" w:type="dxa"/>
          </w:tcPr>
          <w:p w14:paraId="406D29B9" w14:textId="1B652850" w:rsidR="00445ECE" w:rsidRDefault="00445ECE" w:rsidP="00B75008">
            <w:pPr>
              <w:pStyle w:val="Normalfarvet"/>
            </w:pPr>
            <w:r>
              <w:t xml:space="preserve">Tidsperiode: </w:t>
            </w:r>
          </w:p>
        </w:tc>
        <w:tc>
          <w:tcPr>
            <w:tcW w:w="3317" w:type="dxa"/>
          </w:tcPr>
          <w:p w14:paraId="6BAB0213" w14:textId="3D516063" w:rsidR="00445ECE" w:rsidRDefault="00445ECE" w:rsidP="00B75008">
            <w:pPr>
              <w:pStyle w:val="Normalfarv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Fokus:</w:t>
            </w:r>
          </w:p>
        </w:tc>
        <w:tc>
          <w:tcPr>
            <w:tcW w:w="4677" w:type="dxa"/>
          </w:tcPr>
          <w:p w14:paraId="148F6977" w14:textId="22D17F5C" w:rsidR="00445ECE" w:rsidRDefault="00445ECE" w:rsidP="00B75008">
            <w:pPr>
              <w:pStyle w:val="Normalfarv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Udarbejdet af:</w:t>
            </w:r>
          </w:p>
        </w:tc>
      </w:tr>
      <w:tr w:rsidR="00445ECE" w:rsidRPr="00B75008" w14:paraId="1DF0077D" w14:textId="5CCDC276" w:rsidTr="00414995">
        <w:tblPrEx>
          <w:tblCellMar>
            <w:top w:w="170" w:type="dxa"/>
            <w:bottom w:w="227" w:type="dxa"/>
          </w:tblCellMar>
        </w:tblPrEx>
        <w:tc>
          <w:tcPr>
            <w:tcW w:w="1644" w:type="dxa"/>
          </w:tcPr>
          <w:p w14:paraId="2019EEEF" w14:textId="65260304" w:rsidR="00445ECE" w:rsidRPr="00B75008" w:rsidRDefault="00445ECE" w:rsidP="00445ECE">
            <w:r>
              <w:fldChar w:fldCharType="begin"/>
            </w:r>
            <w:r>
              <w:instrText xml:space="preserve"> MACROBUTTON NoMacros [Skriv 1] </w:instrText>
            </w:r>
            <w:r>
              <w:fldChar w:fldCharType="end"/>
            </w:r>
          </w:p>
        </w:tc>
        <w:tc>
          <w:tcPr>
            <w:tcW w:w="3317" w:type="dxa"/>
          </w:tcPr>
          <w:p w14:paraId="0FA7FD13" w14:textId="71C9FA32" w:rsidR="00445ECE" w:rsidRPr="00B75008" w:rsidRDefault="00445ECE" w:rsidP="00445ECE">
            <w:r>
              <w:fldChar w:fldCharType="begin"/>
            </w:r>
            <w:r>
              <w:instrText xml:space="preserve"> MACROBUTTON NoMacros [Skriv 2] </w:instrText>
            </w:r>
            <w:r>
              <w:fldChar w:fldCharType="end"/>
            </w:r>
          </w:p>
        </w:tc>
        <w:tc>
          <w:tcPr>
            <w:tcW w:w="4677" w:type="dxa"/>
          </w:tcPr>
          <w:p w14:paraId="5CAA069A" w14:textId="40F2E6DE" w:rsidR="00445ECE" w:rsidRPr="00B75008" w:rsidRDefault="00445ECE" w:rsidP="00445ECE">
            <w:r>
              <w:fldChar w:fldCharType="begin"/>
            </w:r>
            <w:r>
              <w:instrText xml:space="preserve"> MACROBUTTON NoMacros [Skriv 3] </w:instrText>
            </w:r>
            <w:r>
              <w:fldChar w:fldCharType="end"/>
            </w:r>
          </w:p>
        </w:tc>
      </w:tr>
    </w:tbl>
    <w:p w14:paraId="1C5C16E3" w14:textId="77777777" w:rsidR="006C4D2F" w:rsidRDefault="006C4D2F" w:rsidP="006C4D2F">
      <w:pPr>
        <w:pStyle w:val="Minipara"/>
      </w:pPr>
    </w:p>
    <w:tbl>
      <w:tblPr>
        <w:tblStyle w:val="Skema"/>
        <w:tblW w:w="0" w:type="auto"/>
        <w:tblLayout w:type="fixed"/>
        <w:tblLook w:val="0420" w:firstRow="1" w:lastRow="0" w:firstColumn="0" w:lastColumn="0" w:noHBand="0" w:noVBand="1"/>
      </w:tblPr>
      <w:tblGrid>
        <w:gridCol w:w="9638"/>
      </w:tblGrid>
      <w:tr w:rsidR="00445ECE" w:rsidRPr="00B75008" w14:paraId="43FB39D3" w14:textId="77777777" w:rsidTr="00445E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tcW w:w="9638" w:type="dxa"/>
          </w:tcPr>
          <w:p w14:paraId="13E6B917" w14:textId="4F6D9134" w:rsidR="00445ECE" w:rsidRPr="00B75008" w:rsidRDefault="00445ECE" w:rsidP="00EF1DE4">
            <w:pPr>
              <w:pStyle w:val="Heading1"/>
              <w:outlineLvl w:val="0"/>
            </w:pPr>
            <w:r w:rsidRPr="00445ECE">
              <w:t>PÆDAGOGISK BEGRUNDELSE FOR VORES INDSATS</w:t>
            </w:r>
          </w:p>
        </w:tc>
      </w:tr>
      <w:tr w:rsidR="00445ECE" w:rsidRPr="00B75008" w14:paraId="1014D806" w14:textId="77777777" w:rsidTr="00445ECE">
        <w:tblPrEx>
          <w:tblCellMar>
            <w:top w:w="113" w:type="dxa"/>
            <w:bottom w:w="113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638" w:type="dxa"/>
          </w:tcPr>
          <w:p w14:paraId="7A182B5B" w14:textId="77777777" w:rsidR="00445ECE" w:rsidRPr="00445ECE" w:rsidRDefault="00445ECE" w:rsidP="00445ECE">
            <w:pPr>
              <w:pStyle w:val="Normalfarvet"/>
            </w:pPr>
            <w:r w:rsidRPr="00445ECE">
              <w:t xml:space="preserve">Vores eksisterende viden: Hvad ved vi fra fx vores faglige viden, vores kendskab til børnene og evalueringer, at vi skal sætte særligt fokus på i arbejdet med at udvikle vores pædagogiske læringsmiljø? </w:t>
            </w:r>
          </w:p>
          <w:p w14:paraId="17E624F4" w14:textId="7F8DE3E8" w:rsidR="00445ECE" w:rsidRPr="00B75008" w:rsidRDefault="00445ECE" w:rsidP="00AF11A2">
            <w:pPr>
              <w:pStyle w:val="Normalfarvet"/>
              <w:keepNext/>
            </w:pPr>
            <w:r w:rsidRPr="00445ECE">
              <w:t>(Vær opmærksom på børnegruppen som helhed og på børn i særligt udsatte positioner).</w:t>
            </w:r>
          </w:p>
        </w:tc>
      </w:tr>
      <w:tr w:rsidR="00445ECE" w:rsidRPr="00B75008" w14:paraId="5E81A0E0" w14:textId="77777777" w:rsidTr="00445ECE">
        <w:tblPrEx>
          <w:tblCellMar>
            <w:bottom w:w="227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9638" w:type="dxa"/>
          </w:tcPr>
          <w:p w14:paraId="0AB01C60" w14:textId="721CFAB4" w:rsidR="00445ECE" w:rsidRPr="00B75008" w:rsidRDefault="00445ECE" w:rsidP="00B4750A">
            <w:r>
              <w:fldChar w:fldCharType="begin"/>
            </w:r>
            <w:r>
              <w:instrText xml:space="preserve"> MACROBUTTON NoMacros [Skriv 4] </w:instrText>
            </w:r>
            <w:r>
              <w:fldChar w:fldCharType="end"/>
            </w:r>
          </w:p>
        </w:tc>
      </w:tr>
    </w:tbl>
    <w:p w14:paraId="1176A6F4" w14:textId="063FFC11" w:rsidR="00445ECE" w:rsidRDefault="00445ECE" w:rsidP="00F5082E">
      <w:pPr>
        <w:pStyle w:val="Minipara"/>
      </w:pPr>
    </w:p>
    <w:tbl>
      <w:tblPr>
        <w:tblStyle w:val="Skema"/>
        <w:tblW w:w="0" w:type="auto"/>
        <w:tblBorders>
          <w:bottom w:val="single" w:sz="4" w:space="0" w:color="FF5050" w:themeColor="accent1"/>
        </w:tblBorders>
        <w:tblLayout w:type="fixed"/>
        <w:tblLook w:val="0420" w:firstRow="1" w:lastRow="0" w:firstColumn="0" w:lastColumn="0" w:noHBand="0" w:noVBand="1"/>
      </w:tblPr>
      <w:tblGrid>
        <w:gridCol w:w="9638"/>
      </w:tblGrid>
      <w:tr w:rsidR="00445ECE" w:rsidRPr="00B75008" w14:paraId="0170D0E2" w14:textId="77777777" w:rsidTr="001E28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tcW w:w="963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1C83A580" w14:textId="35A1591F" w:rsidR="00445ECE" w:rsidRPr="00B75008" w:rsidRDefault="00F5082E" w:rsidP="00D97337">
            <w:pPr>
              <w:pStyle w:val="Heading1"/>
              <w:outlineLvl w:val="0"/>
            </w:pPr>
            <w:r w:rsidRPr="00F5082E">
              <w:t>MÅL FOR LÆRINGSMILJØET I PERIODEN</w:t>
            </w:r>
          </w:p>
        </w:tc>
      </w:tr>
      <w:tr w:rsidR="00445ECE" w:rsidRPr="00B75008" w14:paraId="41E9F045" w14:textId="77777777" w:rsidTr="00782727">
        <w:tblPrEx>
          <w:tblCellMar>
            <w:top w:w="113" w:type="dxa"/>
            <w:bottom w:w="113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638" w:type="dxa"/>
            <w:tcBorders>
              <w:top w:val="none" w:sz="0" w:space="0" w:color="auto"/>
              <w:left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7DFF3039" w14:textId="49F28F37" w:rsidR="00445ECE" w:rsidRPr="00B75008" w:rsidRDefault="00F5082E" w:rsidP="00AF11A2">
            <w:pPr>
              <w:pStyle w:val="Normalfarvet"/>
              <w:keepNext/>
            </w:pPr>
            <w:r w:rsidRPr="00F5082E">
              <w:t>Vores mål for læringsmiljøet i perioden er, at børnene oplever, at:</w:t>
            </w:r>
          </w:p>
        </w:tc>
      </w:tr>
      <w:bookmarkStart w:id="0" w:name="_GoBack"/>
      <w:bookmarkEnd w:id="0"/>
      <w:tr w:rsidR="00445ECE" w:rsidRPr="00B75008" w14:paraId="6A93B636" w14:textId="77777777" w:rsidTr="00782727">
        <w:tblPrEx>
          <w:tblCellMar>
            <w:bottom w:w="227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9638" w:type="dxa"/>
            <w:tcBorders>
              <w:top w:val="none" w:sz="0" w:space="0" w:color="auto"/>
              <w:left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46B360C1" w14:textId="77273444" w:rsidR="00445ECE" w:rsidRPr="00B75008" w:rsidRDefault="00445ECE" w:rsidP="008E7473">
            <w:r>
              <w:fldChar w:fldCharType="begin"/>
            </w:r>
            <w:r>
              <w:instrText xml:space="preserve"> MACROBUTTON NoMacros [Skriv </w:instrText>
            </w:r>
            <w:r w:rsidR="001E2814">
              <w:instrText>5</w:instrText>
            </w:r>
            <w:r>
              <w:instrText xml:space="preserve">] </w:instrText>
            </w:r>
            <w:r>
              <w:fldChar w:fldCharType="end"/>
            </w:r>
          </w:p>
        </w:tc>
      </w:tr>
    </w:tbl>
    <w:p w14:paraId="731438A6" w14:textId="77777777" w:rsidR="00782727" w:rsidRDefault="00782727" w:rsidP="008E7473">
      <w:pPr>
        <w:pStyle w:val="Minipara"/>
        <w:pBdr>
          <w:top w:val="single" w:sz="4" w:space="1" w:color="FF5050" w:themeColor="accent1"/>
        </w:pBdr>
        <w:ind w:right="23"/>
      </w:pPr>
    </w:p>
    <w:tbl>
      <w:tblPr>
        <w:tblStyle w:val="Skema"/>
        <w:tblW w:w="0" w:type="auto"/>
        <w:tblBorders>
          <w:bottom w:val="single" w:sz="4" w:space="0" w:color="FF5050" w:themeColor="accent1"/>
        </w:tblBorders>
        <w:tblLayout w:type="fixed"/>
        <w:tblCellMar>
          <w:top w:w="113" w:type="dxa"/>
          <w:bottom w:w="113" w:type="dxa"/>
        </w:tblCellMar>
        <w:tblLook w:val="0400" w:firstRow="0" w:lastRow="0" w:firstColumn="0" w:lastColumn="0" w:noHBand="0" w:noVBand="1"/>
      </w:tblPr>
      <w:tblGrid>
        <w:gridCol w:w="9638"/>
      </w:tblGrid>
      <w:tr w:rsidR="00445ECE" w:rsidRPr="00B75008" w14:paraId="460333E1" w14:textId="77777777" w:rsidTr="00782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638" w:type="dxa"/>
            <w:tcBorders>
              <w:left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0126BBE7" w14:textId="3EF4A861" w:rsidR="00445ECE" w:rsidRDefault="00F5082E" w:rsidP="00AF11A2">
            <w:pPr>
              <w:pStyle w:val="Normalfarvet"/>
              <w:keepNext/>
            </w:pPr>
            <w:r w:rsidRPr="00F5082E">
              <w:t>Hvordan knytter vores mål i denne periode sig til vores pædagogiske læreplan – og herunder til det fælles pædagogiske grundlag, de seks læreplanstemaer og læreplansmålene?</w:t>
            </w:r>
          </w:p>
        </w:tc>
      </w:tr>
      <w:tr w:rsidR="00445ECE" w:rsidRPr="00B75008" w14:paraId="68BADFEC" w14:textId="77777777" w:rsidTr="00782727">
        <w:tblPrEx>
          <w:tblCellMar>
            <w:top w:w="0" w:type="dxa"/>
            <w:bottom w:w="227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9638" w:type="dxa"/>
            <w:tcBorders>
              <w:top w:val="none" w:sz="0" w:space="0" w:color="auto"/>
              <w:left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4958A4E6" w14:textId="2FC52FFF" w:rsidR="00445ECE" w:rsidRDefault="00F5082E" w:rsidP="00D97337">
            <w:r>
              <w:fldChar w:fldCharType="begin"/>
            </w:r>
            <w:r>
              <w:instrText xml:space="preserve"> MACROBUTTON NoMacros [Skriv </w:instrText>
            </w:r>
            <w:r w:rsidR="001E2814">
              <w:instrText>6</w:instrText>
            </w:r>
            <w:r>
              <w:instrText xml:space="preserve">] </w:instrText>
            </w:r>
            <w:r>
              <w:fldChar w:fldCharType="end"/>
            </w:r>
          </w:p>
        </w:tc>
      </w:tr>
    </w:tbl>
    <w:p w14:paraId="2D061DED" w14:textId="77777777" w:rsidR="008E7473" w:rsidRDefault="008E7473" w:rsidP="008E7473">
      <w:pPr>
        <w:pStyle w:val="Minipara"/>
        <w:pBdr>
          <w:top w:val="single" w:sz="4" w:space="1" w:color="FF5050" w:themeColor="accent1"/>
        </w:pBdr>
        <w:ind w:right="23"/>
      </w:pPr>
    </w:p>
    <w:sectPr w:rsidR="008E7473" w:rsidSect="00DA7AEA">
      <w:headerReference w:type="default" r:id="rId7"/>
      <w:footerReference w:type="default" r:id="rId8"/>
      <w:pgSz w:w="11906" w:h="16838" w:code="9"/>
      <w:pgMar w:top="2835" w:right="1134" w:bottom="1134" w:left="1134" w:header="72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77C93F" w14:textId="77777777" w:rsidR="001A345B" w:rsidRDefault="001A345B" w:rsidP="007438E8">
      <w:pPr>
        <w:spacing w:line="240" w:lineRule="auto"/>
      </w:pPr>
      <w:r>
        <w:separator/>
      </w:r>
    </w:p>
  </w:endnote>
  <w:endnote w:type="continuationSeparator" w:id="0">
    <w:p w14:paraId="23E3A472" w14:textId="77777777" w:rsidR="001A345B" w:rsidRDefault="001A345B" w:rsidP="007438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8F330D" w14:textId="77777777" w:rsidR="007438E8" w:rsidRDefault="007438E8">
    <w:pPr>
      <w:pStyle w:val="Footer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1456A6" w14:textId="77777777" w:rsidR="001A345B" w:rsidRDefault="001A345B" w:rsidP="007438E8">
      <w:pPr>
        <w:spacing w:line="240" w:lineRule="auto"/>
      </w:pPr>
      <w:r>
        <w:separator/>
      </w:r>
    </w:p>
  </w:footnote>
  <w:footnote w:type="continuationSeparator" w:id="0">
    <w:p w14:paraId="79E72B7C" w14:textId="77777777" w:rsidR="001A345B" w:rsidRDefault="001A345B" w:rsidP="007438E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78D5A9" w14:textId="18CB167F" w:rsidR="007438E8" w:rsidRDefault="00F61DF6" w:rsidP="007438E8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22AC407" wp14:editId="35000B85">
          <wp:simplePos x="0" y="0"/>
          <wp:positionH relativeFrom="rightMargin">
            <wp:posOffset>-1908175</wp:posOffset>
          </wp:positionH>
          <wp:positionV relativeFrom="page">
            <wp:posOffset>683895</wp:posOffset>
          </wp:positionV>
          <wp:extent cx="1908000" cy="702000"/>
          <wp:effectExtent l="0" t="0" r="0" b="317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3_ikoner_rø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8000" cy="70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38E8">
      <w:t>Tegn på læring II</w:t>
    </w:r>
  </w:p>
  <w:p w14:paraId="22A9A5FD" w14:textId="72596842" w:rsidR="007438E8" w:rsidRDefault="007438E8" w:rsidP="007438E8">
    <w:pPr>
      <w:pStyle w:val="Title"/>
    </w:pPr>
    <w:r>
      <w:t xml:space="preserve">skema </w:t>
    </w:r>
    <w:r w:rsidR="00445ECE">
      <w:t>1</w:t>
    </w:r>
  </w:p>
  <w:p w14:paraId="61519C79" w14:textId="27467925" w:rsidR="007438E8" w:rsidRDefault="00445ECE" w:rsidP="007438E8">
    <w:pPr>
      <w:pStyle w:val="Subtitle"/>
    </w:pPr>
    <w:r>
      <w:t>pædagogisk fokus i</w:t>
    </w:r>
    <w:r>
      <w:br/>
      <w:t>den kommende periode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AF437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6B644B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2B421E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2905E1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384B87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2B0C92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C2A25C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8C8D0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88C1E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1C14B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ECE"/>
    <w:rsid w:val="00032D5C"/>
    <w:rsid w:val="00034AA4"/>
    <w:rsid w:val="0006204E"/>
    <w:rsid w:val="00081D7C"/>
    <w:rsid w:val="0009203D"/>
    <w:rsid w:val="000E5D9A"/>
    <w:rsid w:val="0011037D"/>
    <w:rsid w:val="001735AF"/>
    <w:rsid w:val="00190B70"/>
    <w:rsid w:val="001A345B"/>
    <w:rsid w:val="001E2814"/>
    <w:rsid w:val="00206F5A"/>
    <w:rsid w:val="00325917"/>
    <w:rsid w:val="003A1C2B"/>
    <w:rsid w:val="003E45D1"/>
    <w:rsid w:val="00414995"/>
    <w:rsid w:val="00445ECE"/>
    <w:rsid w:val="00597A24"/>
    <w:rsid w:val="005D24EC"/>
    <w:rsid w:val="00695A54"/>
    <w:rsid w:val="006C4D2F"/>
    <w:rsid w:val="007438E8"/>
    <w:rsid w:val="00782727"/>
    <w:rsid w:val="0078607E"/>
    <w:rsid w:val="007B53DF"/>
    <w:rsid w:val="007E0879"/>
    <w:rsid w:val="007E301E"/>
    <w:rsid w:val="008E6B8F"/>
    <w:rsid w:val="008E7473"/>
    <w:rsid w:val="00932DDE"/>
    <w:rsid w:val="0096187A"/>
    <w:rsid w:val="0097159A"/>
    <w:rsid w:val="00A511EB"/>
    <w:rsid w:val="00A9631A"/>
    <w:rsid w:val="00A97965"/>
    <w:rsid w:val="00AF11A2"/>
    <w:rsid w:val="00B23B09"/>
    <w:rsid w:val="00B4750A"/>
    <w:rsid w:val="00B6690C"/>
    <w:rsid w:val="00B75008"/>
    <w:rsid w:val="00BA2E2E"/>
    <w:rsid w:val="00C5228F"/>
    <w:rsid w:val="00C820AE"/>
    <w:rsid w:val="00CA2F92"/>
    <w:rsid w:val="00CB3CFA"/>
    <w:rsid w:val="00D222DD"/>
    <w:rsid w:val="00D86B2C"/>
    <w:rsid w:val="00D90FD5"/>
    <w:rsid w:val="00D93DCF"/>
    <w:rsid w:val="00DA7AEA"/>
    <w:rsid w:val="00EF1DE4"/>
    <w:rsid w:val="00F026ED"/>
    <w:rsid w:val="00F5082E"/>
    <w:rsid w:val="00F61DF6"/>
    <w:rsid w:val="00F67833"/>
    <w:rsid w:val="00F85E71"/>
    <w:rsid w:val="00FA7193"/>
    <w:rsid w:val="00FB2C7A"/>
    <w:rsid w:val="00FC3135"/>
    <w:rsid w:val="00FC678C"/>
    <w:rsid w:val="00FD1A9C"/>
    <w:rsid w:val="00FF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267C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da-DK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22DD"/>
  </w:style>
  <w:style w:type="paragraph" w:styleId="Heading1">
    <w:name w:val="heading 1"/>
    <w:basedOn w:val="Normal"/>
    <w:next w:val="Normal"/>
    <w:link w:val="Heading1Char"/>
    <w:uiPriority w:val="9"/>
    <w:qFormat/>
    <w:rsid w:val="00C820AE"/>
    <w:pPr>
      <w:keepNext/>
      <w:spacing w:line="210" w:lineRule="atLeast"/>
      <w:outlineLvl w:val="0"/>
    </w:pPr>
    <w:rPr>
      <w:rFonts w:asciiTheme="majorHAnsi" w:eastAsiaTheme="majorEastAsia" w:hAnsiTheme="majorHAnsi" w:cstheme="majorBidi"/>
      <w:caps/>
      <w:color w:val="FFFFFF" w:themeColor="background1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C5228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FA0000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C5228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A6000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C5228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FA0000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C5228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FA000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C5228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A6000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C5228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A6000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rsid w:val="00C5228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rsid w:val="00C5228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228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28F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C5228F"/>
  </w:style>
  <w:style w:type="paragraph" w:styleId="BlockText">
    <w:name w:val="Block Text"/>
    <w:basedOn w:val="Normal"/>
    <w:uiPriority w:val="99"/>
    <w:semiHidden/>
    <w:unhideWhenUsed/>
    <w:rsid w:val="00C5228F"/>
    <w:pPr>
      <w:pBdr>
        <w:top w:val="single" w:sz="2" w:space="10" w:color="FF5050" w:themeColor="accent1"/>
        <w:left w:val="single" w:sz="2" w:space="10" w:color="FF5050" w:themeColor="accent1"/>
        <w:bottom w:val="single" w:sz="2" w:space="10" w:color="FF5050" w:themeColor="accent1"/>
        <w:right w:val="single" w:sz="2" w:space="10" w:color="FF5050" w:themeColor="accent1"/>
      </w:pBdr>
      <w:ind w:left="1152" w:right="1152"/>
    </w:pPr>
    <w:rPr>
      <w:rFonts w:eastAsiaTheme="minorEastAsia"/>
      <w:i/>
      <w:iCs/>
      <w:color w:val="FF5050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5228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5228F"/>
  </w:style>
  <w:style w:type="paragraph" w:styleId="BodyText2">
    <w:name w:val="Body Text 2"/>
    <w:basedOn w:val="Normal"/>
    <w:link w:val="BodyText2Char"/>
    <w:uiPriority w:val="99"/>
    <w:semiHidden/>
    <w:unhideWhenUsed/>
    <w:rsid w:val="00C5228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5228F"/>
  </w:style>
  <w:style w:type="paragraph" w:styleId="BodyText3">
    <w:name w:val="Body Text 3"/>
    <w:basedOn w:val="Normal"/>
    <w:link w:val="BodyText3Char"/>
    <w:uiPriority w:val="99"/>
    <w:semiHidden/>
    <w:unhideWhenUsed/>
    <w:rsid w:val="00C5228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5228F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5228F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5228F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5228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5228F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5228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5228F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5228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5228F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5228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5228F"/>
    <w:rPr>
      <w:sz w:val="16"/>
      <w:szCs w:val="16"/>
    </w:rPr>
  </w:style>
  <w:style w:type="character" w:styleId="BookTitle">
    <w:name w:val="Book Title"/>
    <w:basedOn w:val="DefaultParagraphFont"/>
    <w:uiPriority w:val="33"/>
    <w:rsid w:val="00C5228F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rsid w:val="00C5228F"/>
    <w:pPr>
      <w:spacing w:after="200" w:line="240" w:lineRule="auto"/>
    </w:pPr>
    <w:rPr>
      <w:i/>
      <w:iCs/>
      <w:color w:val="DD321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5228F"/>
    <w:pPr>
      <w:spacing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5228F"/>
  </w:style>
  <w:style w:type="character" w:styleId="CommentReference">
    <w:name w:val="annotation reference"/>
    <w:basedOn w:val="DefaultParagraphFont"/>
    <w:uiPriority w:val="99"/>
    <w:semiHidden/>
    <w:unhideWhenUsed/>
    <w:rsid w:val="00C522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228F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22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2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28F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C5228F"/>
  </w:style>
  <w:style w:type="character" w:customStyle="1" w:styleId="DateChar">
    <w:name w:val="Date Char"/>
    <w:basedOn w:val="DefaultParagraphFont"/>
    <w:link w:val="Date"/>
    <w:uiPriority w:val="99"/>
    <w:semiHidden/>
    <w:rsid w:val="00C5228F"/>
  </w:style>
  <w:style w:type="paragraph" w:styleId="DocumentMap">
    <w:name w:val="Document Map"/>
    <w:basedOn w:val="Normal"/>
    <w:link w:val="DocumentMapChar"/>
    <w:uiPriority w:val="99"/>
    <w:semiHidden/>
    <w:unhideWhenUsed/>
    <w:rsid w:val="00C5228F"/>
    <w:pPr>
      <w:spacing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5228F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5228F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C5228F"/>
  </w:style>
  <w:style w:type="character" w:styleId="Emphasis">
    <w:name w:val="Emphasis"/>
    <w:basedOn w:val="DefaultParagraphFont"/>
    <w:uiPriority w:val="20"/>
    <w:rsid w:val="00C5228F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C5228F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5228F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5228F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5228F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C5228F"/>
    <w:pPr>
      <w:spacing w:line="240" w:lineRule="auto"/>
    </w:pPr>
    <w:rPr>
      <w:rFonts w:asciiTheme="majorHAnsi" w:eastAsiaTheme="majorEastAsia" w:hAnsiTheme="majorHAnsi" w:cstheme="majorBidi"/>
    </w:rPr>
  </w:style>
  <w:style w:type="character" w:styleId="FollowedHyperlink">
    <w:name w:val="FollowedHyperlink"/>
    <w:basedOn w:val="DefaultParagraphFont"/>
    <w:uiPriority w:val="99"/>
    <w:semiHidden/>
    <w:unhideWhenUsed/>
    <w:rsid w:val="00C5228F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438E8"/>
    <w:pPr>
      <w:tabs>
        <w:tab w:val="center" w:pos="4680"/>
        <w:tab w:val="right" w:pos="9360"/>
      </w:tabs>
      <w:spacing w:line="240" w:lineRule="auto"/>
    </w:pPr>
    <w:rPr>
      <w:sz w:val="19"/>
    </w:rPr>
  </w:style>
  <w:style w:type="character" w:customStyle="1" w:styleId="FooterChar">
    <w:name w:val="Footer Char"/>
    <w:basedOn w:val="DefaultParagraphFont"/>
    <w:link w:val="Footer"/>
    <w:uiPriority w:val="99"/>
    <w:rsid w:val="007438E8"/>
    <w:rPr>
      <w:sz w:val="19"/>
    </w:rPr>
  </w:style>
  <w:style w:type="character" w:styleId="FootnoteReference">
    <w:name w:val="footnote reference"/>
    <w:basedOn w:val="DefaultParagraphFont"/>
    <w:uiPriority w:val="99"/>
    <w:semiHidden/>
    <w:unhideWhenUsed/>
    <w:rsid w:val="00C5228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228F"/>
    <w:pPr>
      <w:spacing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5228F"/>
    <w:rPr>
      <w:sz w:val="20"/>
      <w:szCs w:val="20"/>
    </w:rPr>
  </w:style>
  <w:style w:type="character" w:styleId="Hashtag">
    <w:name w:val="Hashtag"/>
    <w:basedOn w:val="DefaultParagraphFont"/>
    <w:uiPriority w:val="99"/>
    <w:semiHidden/>
    <w:unhideWhenUsed/>
    <w:rsid w:val="00C5228F"/>
    <w:rPr>
      <w:color w:val="2B579A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438E8"/>
    <w:pPr>
      <w:tabs>
        <w:tab w:val="center" w:pos="4680"/>
        <w:tab w:val="right" w:pos="9360"/>
      </w:tabs>
      <w:spacing w:after="567" w:line="240" w:lineRule="auto"/>
    </w:pPr>
    <w:rPr>
      <w:sz w:val="14"/>
    </w:rPr>
  </w:style>
  <w:style w:type="character" w:customStyle="1" w:styleId="HeaderChar">
    <w:name w:val="Header Char"/>
    <w:basedOn w:val="DefaultParagraphFont"/>
    <w:link w:val="Header"/>
    <w:uiPriority w:val="99"/>
    <w:rsid w:val="007438E8"/>
    <w:rPr>
      <w:sz w:val="14"/>
    </w:rPr>
  </w:style>
  <w:style w:type="character" w:customStyle="1" w:styleId="Heading1Char">
    <w:name w:val="Heading 1 Char"/>
    <w:basedOn w:val="DefaultParagraphFont"/>
    <w:link w:val="Heading1"/>
    <w:uiPriority w:val="9"/>
    <w:rsid w:val="00C820AE"/>
    <w:rPr>
      <w:rFonts w:asciiTheme="majorHAnsi" w:eastAsiaTheme="majorEastAsia" w:hAnsiTheme="majorHAnsi" w:cstheme="majorBidi"/>
      <w:caps/>
      <w:color w:val="FFFFFF" w:themeColor="background1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228F"/>
    <w:rPr>
      <w:rFonts w:asciiTheme="majorHAnsi" w:eastAsiaTheme="majorEastAsia" w:hAnsiTheme="majorHAnsi" w:cstheme="majorBidi"/>
      <w:color w:val="FA0000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228F"/>
    <w:rPr>
      <w:rFonts w:asciiTheme="majorHAnsi" w:eastAsiaTheme="majorEastAsia" w:hAnsiTheme="majorHAnsi" w:cstheme="majorBidi"/>
      <w:color w:val="A6000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228F"/>
    <w:rPr>
      <w:rFonts w:asciiTheme="majorHAnsi" w:eastAsiaTheme="majorEastAsia" w:hAnsiTheme="majorHAnsi" w:cstheme="majorBidi"/>
      <w:i/>
      <w:iCs/>
      <w:color w:val="FA000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228F"/>
    <w:rPr>
      <w:rFonts w:asciiTheme="majorHAnsi" w:eastAsiaTheme="majorEastAsia" w:hAnsiTheme="majorHAnsi" w:cstheme="majorBidi"/>
      <w:color w:val="FA000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228F"/>
    <w:rPr>
      <w:rFonts w:asciiTheme="majorHAnsi" w:eastAsiaTheme="majorEastAsia" w:hAnsiTheme="majorHAnsi" w:cstheme="majorBidi"/>
      <w:color w:val="A6000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228F"/>
    <w:rPr>
      <w:rFonts w:asciiTheme="majorHAnsi" w:eastAsiaTheme="majorEastAsia" w:hAnsiTheme="majorHAnsi" w:cstheme="majorBidi"/>
      <w:i/>
      <w:iCs/>
      <w:color w:val="A6000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228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228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C5228F"/>
  </w:style>
  <w:style w:type="paragraph" w:styleId="HTMLAddress">
    <w:name w:val="HTML Address"/>
    <w:basedOn w:val="Normal"/>
    <w:link w:val="HTMLAddressChar"/>
    <w:uiPriority w:val="99"/>
    <w:semiHidden/>
    <w:unhideWhenUsed/>
    <w:rsid w:val="00C5228F"/>
    <w:pPr>
      <w:spacing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5228F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C5228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C5228F"/>
    <w:rPr>
      <w:rFonts w:ascii="Consolas" w:hAnsi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C5228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C5228F"/>
    <w:rPr>
      <w:rFonts w:ascii="Consolas" w:hAnsi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5228F"/>
    <w:pPr>
      <w:spacing w:line="240" w:lineRule="auto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5228F"/>
    <w:rPr>
      <w:rFonts w:ascii="Consolas" w:hAnsi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C5228F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C5228F"/>
    <w:rPr>
      <w:rFonts w:ascii="Consolas" w:hAnsi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C5228F"/>
    <w:rPr>
      <w:i/>
      <w:iCs/>
    </w:rPr>
  </w:style>
  <w:style w:type="character" w:styleId="Hyperlink">
    <w:name w:val="Hyperlink"/>
    <w:basedOn w:val="DefaultParagraphFont"/>
    <w:uiPriority w:val="99"/>
    <w:unhideWhenUsed/>
    <w:rsid w:val="00C5228F"/>
    <w:rPr>
      <w:color w:val="0000FF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C5228F"/>
    <w:pPr>
      <w:spacing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C5228F"/>
    <w:pPr>
      <w:spacing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C5228F"/>
    <w:pPr>
      <w:spacing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C5228F"/>
    <w:pPr>
      <w:spacing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C5228F"/>
    <w:pPr>
      <w:spacing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C5228F"/>
    <w:pPr>
      <w:spacing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C5228F"/>
    <w:pPr>
      <w:spacing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C5228F"/>
    <w:pPr>
      <w:spacing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C5228F"/>
    <w:pPr>
      <w:spacing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5228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rsid w:val="00C5228F"/>
    <w:rPr>
      <w:i/>
      <w:iCs/>
      <w:color w:val="FF5050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rsid w:val="00C5228F"/>
    <w:pPr>
      <w:pBdr>
        <w:top w:val="single" w:sz="4" w:space="10" w:color="FF5050" w:themeColor="accent1"/>
        <w:bottom w:val="single" w:sz="4" w:space="10" w:color="FF5050" w:themeColor="accent1"/>
      </w:pBdr>
      <w:spacing w:before="360" w:after="360"/>
      <w:ind w:left="864" w:right="864"/>
      <w:jc w:val="center"/>
    </w:pPr>
    <w:rPr>
      <w:i/>
      <w:iCs/>
      <w:color w:val="FF5050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228F"/>
    <w:rPr>
      <w:i/>
      <w:iCs/>
      <w:color w:val="FF5050" w:themeColor="accent1"/>
    </w:rPr>
  </w:style>
  <w:style w:type="character" w:styleId="IntenseReference">
    <w:name w:val="Intense Reference"/>
    <w:basedOn w:val="DefaultParagraphFont"/>
    <w:uiPriority w:val="32"/>
    <w:rsid w:val="00C5228F"/>
    <w:rPr>
      <w:b/>
      <w:bCs/>
      <w:smallCaps/>
      <w:color w:val="FF5050" w:themeColor="accent1"/>
      <w:spacing w:val="5"/>
    </w:rPr>
  </w:style>
  <w:style w:type="character" w:styleId="LineNumber">
    <w:name w:val="line number"/>
    <w:basedOn w:val="DefaultParagraphFont"/>
    <w:uiPriority w:val="99"/>
    <w:semiHidden/>
    <w:unhideWhenUsed/>
    <w:rsid w:val="00C5228F"/>
  </w:style>
  <w:style w:type="paragraph" w:styleId="List">
    <w:name w:val="List"/>
    <w:basedOn w:val="Normal"/>
    <w:uiPriority w:val="99"/>
    <w:semiHidden/>
    <w:unhideWhenUsed/>
    <w:rsid w:val="00C5228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C5228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C5228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C5228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C5228F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C5228F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5228F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5228F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5228F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5228F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5228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5228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5228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5228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5228F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C5228F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5228F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5228F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5228F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5228F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rsid w:val="00C5228F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C5228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5228F"/>
    <w:rPr>
      <w:rFonts w:ascii="Consolas" w:hAnsi="Consolas"/>
      <w:sz w:val="20"/>
      <w:szCs w:val="20"/>
    </w:rPr>
  </w:style>
  <w:style w:type="character" w:styleId="Mention">
    <w:name w:val="Mention"/>
    <w:basedOn w:val="DefaultParagraphFont"/>
    <w:uiPriority w:val="99"/>
    <w:semiHidden/>
    <w:unhideWhenUsed/>
    <w:rsid w:val="00C5228F"/>
    <w:rPr>
      <w:color w:val="2B579A"/>
      <w:shd w:val="clear" w:color="auto" w:fill="E1DFDD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5228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5228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rsid w:val="00C5228F"/>
    <w:pPr>
      <w:spacing w:line="240" w:lineRule="auto"/>
    </w:pPr>
  </w:style>
  <w:style w:type="paragraph" w:styleId="NormalWeb">
    <w:name w:val="Normal (Web)"/>
    <w:basedOn w:val="Normal"/>
    <w:uiPriority w:val="99"/>
    <w:semiHidden/>
    <w:unhideWhenUsed/>
    <w:rsid w:val="00C5228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C5228F"/>
    <w:pPr>
      <w:ind w:left="1304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5228F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5228F"/>
  </w:style>
  <w:style w:type="character" w:styleId="PageNumber">
    <w:name w:val="page number"/>
    <w:basedOn w:val="DefaultParagraphFont"/>
    <w:uiPriority w:val="99"/>
    <w:semiHidden/>
    <w:unhideWhenUsed/>
    <w:rsid w:val="00C5228F"/>
  </w:style>
  <w:style w:type="character" w:styleId="PlaceholderText">
    <w:name w:val="Placeholder Text"/>
    <w:basedOn w:val="DefaultParagraphFont"/>
    <w:uiPriority w:val="99"/>
    <w:semiHidden/>
    <w:rsid w:val="00C5228F"/>
    <w:rPr>
      <w:color w:val="80808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5228F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5228F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rsid w:val="00C5228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228F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5228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5228F"/>
  </w:style>
  <w:style w:type="paragraph" w:styleId="Signature">
    <w:name w:val="Signature"/>
    <w:basedOn w:val="Normal"/>
    <w:link w:val="SignatureChar"/>
    <w:uiPriority w:val="99"/>
    <w:semiHidden/>
    <w:unhideWhenUsed/>
    <w:rsid w:val="00C5228F"/>
    <w:pPr>
      <w:spacing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5228F"/>
  </w:style>
  <w:style w:type="character" w:styleId="SmartHyperlink">
    <w:name w:val="Smart Hyperlink"/>
    <w:basedOn w:val="DefaultParagraphFont"/>
    <w:uiPriority w:val="99"/>
    <w:semiHidden/>
    <w:unhideWhenUsed/>
    <w:rsid w:val="00C5228F"/>
    <w:rPr>
      <w:u w:val="dotted"/>
    </w:rPr>
  </w:style>
  <w:style w:type="character" w:styleId="Strong">
    <w:name w:val="Strong"/>
    <w:basedOn w:val="DefaultParagraphFont"/>
    <w:uiPriority w:val="22"/>
    <w:rsid w:val="00C5228F"/>
    <w:rPr>
      <w:b/>
      <w:bCs/>
    </w:rPr>
  </w:style>
  <w:style w:type="paragraph" w:styleId="Subtitle">
    <w:name w:val="Subtitle"/>
    <w:basedOn w:val="Title"/>
    <w:next w:val="Normal"/>
    <w:link w:val="SubtitleChar"/>
    <w:uiPriority w:val="11"/>
    <w:rsid w:val="00C5228F"/>
    <w:pPr>
      <w:numPr>
        <w:ilvl w:val="1"/>
      </w:numPr>
    </w:pPr>
    <w:rPr>
      <w:rFonts w:eastAsiaTheme="minorEastAsia"/>
      <w:b w:val="0"/>
    </w:rPr>
  </w:style>
  <w:style w:type="character" w:customStyle="1" w:styleId="SubtitleChar">
    <w:name w:val="Subtitle Char"/>
    <w:basedOn w:val="DefaultParagraphFont"/>
    <w:link w:val="Subtitle"/>
    <w:uiPriority w:val="11"/>
    <w:rsid w:val="00C5228F"/>
    <w:rPr>
      <w:rFonts w:asciiTheme="majorHAnsi" w:eastAsiaTheme="minorEastAsia" w:hAnsiTheme="majorHAnsi" w:cstheme="majorBidi"/>
      <w:sz w:val="25"/>
      <w:szCs w:val="56"/>
    </w:rPr>
  </w:style>
  <w:style w:type="character" w:styleId="SubtleEmphasis">
    <w:name w:val="Subtle Emphasis"/>
    <w:basedOn w:val="DefaultParagraphFont"/>
    <w:uiPriority w:val="19"/>
    <w:rsid w:val="00C5228F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rsid w:val="00C5228F"/>
    <w:rPr>
      <w:smallCaps/>
      <w:color w:val="5A5A5A" w:themeColor="text1" w:themeTint="A5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5228F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5228F"/>
  </w:style>
  <w:style w:type="paragraph" w:styleId="Title">
    <w:name w:val="Title"/>
    <w:basedOn w:val="Normal"/>
    <w:next w:val="Normal"/>
    <w:link w:val="TitleChar"/>
    <w:uiPriority w:val="10"/>
    <w:rsid w:val="007438E8"/>
    <w:pPr>
      <w:spacing w:line="280" w:lineRule="atLeast"/>
    </w:pPr>
    <w:rPr>
      <w:rFonts w:asciiTheme="majorHAnsi" w:eastAsiaTheme="majorEastAsia" w:hAnsiTheme="majorHAnsi" w:cstheme="majorBidi"/>
      <w:b/>
      <w:caps/>
      <w:sz w:val="25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38E8"/>
    <w:rPr>
      <w:rFonts w:asciiTheme="majorHAnsi" w:eastAsiaTheme="majorEastAsia" w:hAnsiTheme="majorHAnsi" w:cstheme="majorBidi"/>
      <w:b/>
      <w:caps/>
      <w:sz w:val="25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C5228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5228F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C5228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C5228F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C5228F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C5228F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C5228F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C5228F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C5228F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C5228F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rsid w:val="00C5228F"/>
    <w:pPr>
      <w:outlineLvl w:val="9"/>
    </w:pPr>
  </w:style>
  <w:style w:type="character" w:styleId="UnresolvedMention">
    <w:name w:val="Unresolved Mention"/>
    <w:basedOn w:val="DefaultParagraphFont"/>
    <w:uiPriority w:val="99"/>
    <w:semiHidden/>
    <w:unhideWhenUsed/>
    <w:rsid w:val="00C5228F"/>
    <w:rPr>
      <w:color w:val="605E5C"/>
      <w:shd w:val="clear" w:color="auto" w:fill="E1DFDD"/>
    </w:rPr>
  </w:style>
  <w:style w:type="paragraph" w:customStyle="1" w:styleId="Normalfarvet">
    <w:name w:val="Normal farvet"/>
    <w:basedOn w:val="Normal"/>
    <w:qFormat/>
    <w:rsid w:val="00B75008"/>
    <w:rPr>
      <w:color w:val="DD3211" w:themeColor="text2"/>
    </w:rPr>
  </w:style>
  <w:style w:type="table" w:styleId="TableGrid">
    <w:name w:val="Table Grid"/>
    <w:basedOn w:val="TableNormal"/>
    <w:uiPriority w:val="59"/>
    <w:rsid w:val="00FF23A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3-Accent1">
    <w:name w:val="List Table 3 Accent 1"/>
    <w:basedOn w:val="TableNormal"/>
    <w:uiPriority w:val="48"/>
    <w:rsid w:val="00FF23A2"/>
    <w:pPr>
      <w:spacing w:line="240" w:lineRule="auto"/>
    </w:pPr>
    <w:tblPr>
      <w:tblStyleRowBandSize w:val="1"/>
      <w:tblStyleColBandSize w:val="1"/>
      <w:tblBorders>
        <w:top w:val="single" w:sz="4" w:space="0" w:color="FF5050" w:themeColor="accent1"/>
        <w:left w:val="single" w:sz="4" w:space="0" w:color="FF5050" w:themeColor="accent1"/>
        <w:bottom w:val="single" w:sz="4" w:space="0" w:color="FF5050" w:themeColor="accent1"/>
        <w:right w:val="single" w:sz="4" w:space="0" w:color="FF5050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5050" w:themeFill="accent1"/>
      </w:tcPr>
    </w:tblStylePr>
    <w:tblStylePr w:type="lastRow">
      <w:rPr>
        <w:b/>
        <w:bCs/>
      </w:rPr>
      <w:tblPr/>
      <w:tcPr>
        <w:tcBorders>
          <w:top w:val="double" w:sz="4" w:space="0" w:color="FF5050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5050" w:themeColor="accent1"/>
          <w:right w:val="single" w:sz="4" w:space="0" w:color="FF5050" w:themeColor="accent1"/>
        </w:tcBorders>
      </w:tcPr>
    </w:tblStylePr>
    <w:tblStylePr w:type="band1Horz">
      <w:tblPr/>
      <w:tcPr>
        <w:tcBorders>
          <w:top w:val="single" w:sz="4" w:space="0" w:color="FF5050" w:themeColor="accent1"/>
          <w:bottom w:val="single" w:sz="4" w:space="0" w:color="FF5050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5050" w:themeColor="accent1"/>
          <w:left w:val="nil"/>
        </w:tcBorders>
      </w:tcPr>
    </w:tblStylePr>
    <w:tblStylePr w:type="swCell">
      <w:tblPr/>
      <w:tcPr>
        <w:tcBorders>
          <w:top w:val="double" w:sz="4" w:space="0" w:color="FF5050" w:themeColor="accent1"/>
          <w:right w:val="nil"/>
        </w:tcBorders>
      </w:tcPr>
    </w:tblStylePr>
  </w:style>
  <w:style w:type="table" w:customStyle="1" w:styleId="Skema">
    <w:name w:val="Skema"/>
    <w:basedOn w:val="ListTable3-Accent1"/>
    <w:uiPriority w:val="99"/>
    <w:rsid w:val="001E2814"/>
    <w:pPr>
      <w:spacing w:line="240" w:lineRule="atLeast"/>
    </w:pPr>
    <w:tblPr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CellMar>
        <w:bottom w:w="227" w:type="dxa"/>
      </w:tblCellMar>
    </w:tblPr>
    <w:tblStylePr w:type="firstRow">
      <w:pPr>
        <w:jc w:val="left"/>
      </w:pPr>
      <w:rPr>
        <w:b/>
        <w:bCs/>
        <w:color w:val="FFFFFF" w:themeColor="background1"/>
      </w:rPr>
      <w:tblPr>
        <w:tblCellMar>
          <w:top w:w="0" w:type="dxa"/>
          <w:left w:w="108" w:type="dxa"/>
          <w:bottom w:w="0" w:type="dxa"/>
          <w:right w:w="108" w:type="dxa"/>
        </w:tblCellMar>
      </w:tblPr>
      <w:tcPr>
        <w:tcBorders>
          <w:top w:val="nil"/>
          <w:left w:val="single" w:sz="4" w:space="0" w:color="FFFFFF" w:themeColor="background1"/>
          <w:bottom w:val="nil"/>
          <w:right w:val="single" w:sz="4" w:space="0" w:color="FFFFFF" w:themeColor="background1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FF5050" w:themeFill="accent1"/>
        <w:vAlign w:val="center"/>
      </w:tcPr>
    </w:tblStylePr>
    <w:tblStylePr w:type="lastRow">
      <w:rPr>
        <w:b/>
        <w:bCs/>
      </w:rPr>
      <w:tblPr/>
      <w:tcPr>
        <w:tcBorders>
          <w:top w:val="double" w:sz="4" w:space="0" w:color="FF5050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5050" w:themeColor="accent1"/>
          <w:right w:val="single" w:sz="4" w:space="0" w:color="FF5050" w:themeColor="accent1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5050" w:themeColor="accent1"/>
          <w:left w:val="nil"/>
        </w:tcBorders>
      </w:tcPr>
    </w:tblStylePr>
    <w:tblStylePr w:type="swCell">
      <w:tblPr/>
      <w:tcPr>
        <w:tcBorders>
          <w:top w:val="double" w:sz="4" w:space="0" w:color="FF5050" w:themeColor="accent1"/>
          <w:right w:val="nil"/>
        </w:tcBorders>
      </w:tcPr>
    </w:tblStylePr>
  </w:style>
  <w:style w:type="table" w:customStyle="1" w:styleId="Tekster">
    <w:name w:val="Tekster"/>
    <w:basedOn w:val="TableNormal"/>
    <w:uiPriority w:val="99"/>
    <w:rsid w:val="001E2814"/>
    <w:tblPr>
      <w:tblBorders>
        <w:top w:val="single" w:sz="4" w:space="0" w:color="FF5050" w:themeColor="accent1"/>
      </w:tblBorders>
      <w:tblCellMar>
        <w:top w:w="170" w:type="dxa"/>
        <w:bottom w:w="227" w:type="dxa"/>
      </w:tblCellMar>
    </w:tblPr>
    <w:tblStylePr w:type="firstRow">
      <w:tblPr>
        <w:tblCellMar>
          <w:top w:w="113" w:type="dxa"/>
          <w:left w:w="108" w:type="dxa"/>
          <w:bottom w:w="0" w:type="dxa"/>
          <w:right w:w="108" w:type="dxa"/>
        </w:tblCellMar>
      </w:tblPr>
    </w:tblStylePr>
  </w:style>
  <w:style w:type="paragraph" w:customStyle="1" w:styleId="Minipara">
    <w:name w:val="Minipara"/>
    <w:basedOn w:val="Normal"/>
    <w:rsid w:val="00B4750A"/>
    <w:pPr>
      <w:spacing w:line="20" w:lineRule="exact"/>
    </w:pPr>
    <w:rPr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Tegn på læring skema 1">
      <a:dk1>
        <a:sysClr val="windowText" lastClr="000000"/>
      </a:dk1>
      <a:lt1>
        <a:sysClr val="window" lastClr="FFFFFF"/>
      </a:lt1>
      <a:dk2>
        <a:srgbClr val="DD3211"/>
      </a:dk2>
      <a:lt2>
        <a:srgbClr val="FFFFFF"/>
      </a:lt2>
      <a:accent1>
        <a:srgbClr val="FF5050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Tegn på læring II skema 1.dotx</Template>
  <TotalTime>52</TotalTime>
  <Pages>1</Pages>
  <Words>121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Nette Stilling</dc:creator>
  <cp:keywords/>
  <dc:description/>
  <cp:lastModifiedBy>Nette Stilling</cp:lastModifiedBy>
  <cp:revision>13</cp:revision>
  <cp:lastPrinted>2018-11-15T15:19:00Z</cp:lastPrinted>
  <dcterms:created xsi:type="dcterms:W3CDTF">2018-11-15T14:25:00Z</dcterms:created>
  <dcterms:modified xsi:type="dcterms:W3CDTF">2018-11-20T10:05:00Z</dcterms:modified>
</cp:coreProperties>
</file>